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BA9" w:rsidRDefault="000F2BA9" w:rsidP="00205418">
      <w:pPr>
        <w:jc w:val="center"/>
        <w:rPr>
          <w:b/>
          <w:sz w:val="28"/>
          <w:szCs w:val="28"/>
          <w:u w:val="single"/>
        </w:rPr>
      </w:pPr>
      <w:r w:rsidRPr="009843A8">
        <w:rPr>
          <w:b/>
          <w:sz w:val="28"/>
          <w:szCs w:val="28"/>
          <w:u w:val="single"/>
        </w:rPr>
        <w:object w:dxaOrig="18361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172.5pt" o:ole="">
            <v:imagedata r:id="rId4" o:title=""/>
          </v:shape>
          <o:OLEObject Type="Embed" ProgID="AcroExch.Document.7" ShapeID="_x0000_i1025" DrawAspect="Content" ObjectID="_1618916735" r:id="rId5"/>
        </w:object>
      </w:r>
    </w:p>
    <w:p w:rsidR="000F2BA9" w:rsidRDefault="000F2BA9">
      <w:pPr>
        <w:rPr>
          <w:sz w:val="28"/>
          <w:szCs w:val="28"/>
        </w:rPr>
      </w:pPr>
      <w:bookmarkStart w:id="0" w:name="_gjdgxs" w:colFirst="0" w:colLast="0"/>
      <w:bookmarkEnd w:id="0"/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</w:t>
      </w:r>
      <w:r w:rsidRPr="00B93FA7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B93FA7">
            <w:rPr>
              <w:rFonts w:ascii="Times New Roman" w:hAnsi="Times New Roman" w:cs="Times New Roman"/>
              <w:sz w:val="24"/>
              <w:szCs w:val="24"/>
            </w:rPr>
            <w:t>Hawthorne</w:t>
          </w:r>
        </w:smartTag>
        <w:r w:rsidRPr="00B93FA7">
          <w:rPr>
            <w:rFonts w:ascii="Times New Roman" w:hAnsi="Times New Roman" w:cs="Times New Roman"/>
            <w:sz w:val="24"/>
            <w:szCs w:val="24"/>
          </w:rPr>
          <w:t xml:space="preserve">, </w:t>
        </w:r>
        <w:smartTag w:uri="urn:schemas-microsoft-com:office:smarttags" w:element="State">
          <w:r w:rsidRPr="00B93FA7">
            <w:rPr>
              <w:rFonts w:ascii="Times New Roman" w:hAnsi="Times New Roman" w:cs="Times New Roman"/>
              <w:sz w:val="24"/>
              <w:szCs w:val="24"/>
            </w:rPr>
            <w:t>New Jersey</w:t>
          </w:r>
        </w:smartTag>
      </w:smartTag>
      <w:r w:rsidRPr="00B93FA7">
        <w:rPr>
          <w:rFonts w:ascii="Times New Roman" w:hAnsi="Times New Roman" w:cs="Times New Roman"/>
          <w:sz w:val="24"/>
          <w:szCs w:val="24"/>
        </w:rPr>
        <w:t xml:space="preserve"> the Caballeros Drum and Bugle Corps present their 2019 production “</w:t>
      </w:r>
      <w:r w:rsidRPr="00B93FA7">
        <w:rPr>
          <w:rFonts w:ascii="Times New Roman" w:hAnsi="Times New Roman" w:cs="Times New Roman"/>
          <w:sz w:val="24"/>
          <w:szCs w:val="24"/>
          <w:u w:val="single"/>
        </w:rPr>
        <w:t>Out of the Box.”</w:t>
      </w:r>
      <w:r w:rsidRPr="00B93FA7">
        <w:rPr>
          <w:rFonts w:ascii="Times New Roman" w:hAnsi="Times New Roman" w:cs="Times New Roman"/>
          <w:sz w:val="24"/>
          <w:szCs w:val="24"/>
        </w:rPr>
        <w:t xml:space="preserve">   By stepping out of your Box, you don’t have to settle for what you are; you get to create who you become.  </w:t>
      </w:r>
    </w:p>
    <w:p w:rsidR="000F2BA9" w:rsidRPr="00B93FA7" w:rsidRDefault="000F2BA9" w:rsidP="00912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93FA7">
        <w:rPr>
          <w:rFonts w:ascii="Times New Roman" w:hAnsi="Times New Roman" w:cs="Times New Roman"/>
          <w:color w:val="000000"/>
          <w:sz w:val="24"/>
          <w:szCs w:val="24"/>
        </w:rPr>
        <w:t xml:space="preserve">The Hawthorne Caballeros founded in 1946 by James J Costello Jr. Director Emeritus </w:t>
      </w:r>
      <w:r>
        <w:rPr>
          <w:rFonts w:ascii="Times New Roman" w:hAnsi="Times New Roman" w:cs="Times New Roman"/>
          <w:color w:val="000000"/>
          <w:sz w:val="24"/>
          <w:szCs w:val="24"/>
        </w:rPr>
        <w:t>have a</w:t>
      </w:r>
      <w:r w:rsidRPr="00B93FA7">
        <w:rPr>
          <w:rFonts w:ascii="Times New Roman" w:hAnsi="Times New Roman" w:cs="Times New Roman"/>
          <w:color w:val="000000"/>
          <w:sz w:val="24"/>
          <w:szCs w:val="24"/>
        </w:rPr>
        <w:t xml:space="preserve"> rich history of winning over the last 73 years.   They have won the DCA World Championships 9 times, the American Legion National Title 16 times and the New Jersey State American Legion title 43 times just to name a few.  In 1989 the fans voted the Hawthorne Caballeros their favorite all-age drum corps of all time during DCA’s 25</w:t>
      </w:r>
      <w:r w:rsidRPr="00B93FA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B93FA7">
        <w:rPr>
          <w:rFonts w:ascii="Times New Roman" w:hAnsi="Times New Roman" w:cs="Times New Roman"/>
          <w:color w:val="000000"/>
          <w:sz w:val="24"/>
          <w:szCs w:val="24"/>
        </w:rPr>
        <w:t> anniversary celebration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B93F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2000 The</w:t>
      </w:r>
      <w:r w:rsidRPr="00B93FA7">
        <w:rPr>
          <w:rFonts w:ascii="Times New Roman" w:hAnsi="Times New Roman" w:cs="Times New Roman"/>
          <w:color w:val="000000"/>
          <w:sz w:val="24"/>
          <w:szCs w:val="24"/>
        </w:rPr>
        <w:t xml:space="preserve"> Caballeros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organization are the only Drum &amp; Bugle Corps to be inducted into the Library of Congress.  </w:t>
      </w:r>
    </w:p>
    <w:p w:rsidR="000F2BA9" w:rsidRPr="00B93FA7" w:rsidRDefault="000F2BA9" w:rsidP="0039311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 xml:space="preserve">Led on the field by Drum Major Kimberly Roman and Assistant Drum Major Kevin Schaarschmidt and Alex Siwa.  Please welcome from </w:t>
      </w:r>
      <w:smartTag w:uri="urn:schemas-microsoft-com:office:smarttags" w:element="State">
        <w:smartTag w:uri="urn:schemas-microsoft-com:office:smarttags" w:element="State">
          <w:r w:rsidRPr="00B93FA7">
            <w:rPr>
              <w:rStyle w:val="il"/>
              <w:rFonts w:ascii="Times New Roman" w:hAnsi="Times New Roman"/>
              <w:sz w:val="24"/>
              <w:szCs w:val="24"/>
            </w:rPr>
            <w:t>Hawthorne</w:t>
          </w:r>
        </w:smartTag>
        <w:r w:rsidRPr="00B93FA7">
          <w:rPr>
            <w:rFonts w:ascii="Times New Roman" w:hAnsi="Times New Roman" w:cs="Times New Roman"/>
            <w:sz w:val="24"/>
            <w:szCs w:val="24"/>
          </w:rPr>
          <w:t xml:space="preserve">, </w:t>
        </w:r>
        <w:smartTag w:uri="urn:schemas-microsoft-com:office:smarttags" w:element="State">
          <w:r w:rsidRPr="00B93FA7">
            <w:rPr>
              <w:rFonts w:ascii="Times New Roman" w:hAnsi="Times New Roman" w:cs="Times New Roman"/>
              <w:sz w:val="24"/>
              <w:szCs w:val="24"/>
            </w:rPr>
            <w:t>New Jersey</w:t>
          </w:r>
        </w:smartTag>
      </w:smartTag>
      <w:r w:rsidRPr="00B93FA7">
        <w:rPr>
          <w:rFonts w:ascii="Times New Roman" w:hAnsi="Times New Roman" w:cs="Times New Roman"/>
          <w:sz w:val="24"/>
          <w:szCs w:val="24"/>
        </w:rPr>
        <w:t xml:space="preserve">: The </w:t>
      </w:r>
      <w:r w:rsidRPr="00B93FA7">
        <w:rPr>
          <w:rStyle w:val="il"/>
          <w:rFonts w:ascii="Times New Roman" w:hAnsi="Times New Roman"/>
          <w:sz w:val="24"/>
          <w:szCs w:val="24"/>
        </w:rPr>
        <w:t>Hawthorne</w:t>
      </w:r>
      <w:r w:rsidRPr="00B93FA7">
        <w:rPr>
          <w:rFonts w:ascii="Times New Roman" w:hAnsi="Times New Roman" w:cs="Times New Roman"/>
          <w:sz w:val="24"/>
          <w:szCs w:val="24"/>
        </w:rPr>
        <w:t xml:space="preserve"> </w:t>
      </w:r>
      <w:r w:rsidRPr="00B93FA7">
        <w:rPr>
          <w:rStyle w:val="il"/>
          <w:rFonts w:ascii="Times New Roman" w:hAnsi="Times New Roman"/>
          <w:sz w:val="24"/>
          <w:szCs w:val="24"/>
        </w:rPr>
        <w:t>Caballeros</w:t>
      </w:r>
      <w:r w:rsidRPr="00B93FA7">
        <w:rPr>
          <w:rFonts w:ascii="Times New Roman" w:hAnsi="Times New Roman" w:cs="Times New Roman"/>
          <w:noProof/>
          <w:sz w:val="24"/>
          <w:szCs w:val="24"/>
        </w:rPr>
        <w:t xml:space="preserve">! 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</w:p>
    <w:p w:rsidR="000F2BA9" w:rsidRPr="00B93FA7" w:rsidRDefault="000F2BA9">
      <w:pPr>
        <w:rPr>
          <w:rFonts w:ascii="Times New Roman" w:hAnsi="Times New Roman" w:cs="Times New Roman"/>
          <w:b/>
          <w:sz w:val="24"/>
          <w:szCs w:val="24"/>
        </w:rPr>
      </w:pPr>
      <w:r w:rsidRPr="00B93FA7">
        <w:rPr>
          <w:rFonts w:ascii="Times New Roman" w:hAnsi="Times New Roman" w:cs="Times New Roman"/>
          <w:b/>
          <w:sz w:val="24"/>
          <w:szCs w:val="24"/>
        </w:rPr>
        <w:t>Musical Selections include:</w:t>
      </w:r>
      <w:bookmarkStart w:id="1" w:name="_95ezm0pzsq6y" w:colFirst="0" w:colLast="0"/>
      <w:bookmarkEnd w:id="1"/>
    </w:p>
    <w:p w:rsidR="000F2BA9" w:rsidRPr="00B93FA7" w:rsidRDefault="000F2BA9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B93FA7">
        <w:rPr>
          <w:rFonts w:ascii="Times New Roman" w:hAnsi="Times New Roman" w:cs="Times New Roman"/>
          <w:color w:val="222222"/>
          <w:sz w:val="24"/>
          <w:szCs w:val="24"/>
        </w:rPr>
        <w:t>La Ruptara - Chris M. Bernotas, Matt Blood, Paul Nalesnik</w:t>
      </w:r>
    </w:p>
    <w:p w:rsidR="000F2BA9" w:rsidRPr="00B93FA7" w:rsidRDefault="000F2BA9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B93FA7">
        <w:rPr>
          <w:rFonts w:ascii="Times New Roman" w:hAnsi="Times New Roman" w:cs="Times New Roman"/>
          <w:color w:val="222222"/>
          <w:sz w:val="24"/>
          <w:szCs w:val="24"/>
        </w:rPr>
        <w:t>Mambozart - Klazz Brothers</w:t>
      </w:r>
    </w:p>
    <w:p w:rsidR="000F2BA9" w:rsidRPr="00B93FA7" w:rsidRDefault="000F2BA9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B93FA7">
        <w:rPr>
          <w:rFonts w:ascii="Times New Roman" w:hAnsi="Times New Roman" w:cs="Times New Roman"/>
          <w:color w:val="222222"/>
          <w:sz w:val="24"/>
          <w:szCs w:val="24"/>
        </w:rPr>
        <w:t>Northern Lights - Ola Gjeilo</w:t>
      </w:r>
    </w:p>
    <w:p w:rsidR="000F2BA9" w:rsidRPr="00B93FA7" w:rsidRDefault="000F2BA9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B93FA7">
        <w:rPr>
          <w:rFonts w:ascii="Times New Roman" w:hAnsi="Times New Roman" w:cs="Times New Roman"/>
          <w:color w:val="222222"/>
          <w:sz w:val="24"/>
          <w:szCs w:val="24"/>
        </w:rPr>
        <w:t>Reduce, Reuse, Recycle - Alex Kotch, Trio Saxiana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color w:val="222222"/>
          <w:sz w:val="24"/>
          <w:szCs w:val="24"/>
        </w:rPr>
        <w:t xml:space="preserve">Viejo Nuevo - </w:t>
      </w:r>
      <w:r w:rsidRPr="00B93FA7">
        <w:rPr>
          <w:rFonts w:ascii="Times New Roman" w:hAnsi="Times New Roman" w:cs="Times New Roman"/>
          <w:sz w:val="24"/>
          <w:szCs w:val="24"/>
        </w:rPr>
        <w:t>Chris M. Bernotas, Matt Blood, Paul Nalesnik</w:t>
      </w:r>
    </w:p>
    <w:p w:rsidR="000F2BA9" w:rsidRDefault="000F2BA9">
      <w:pPr>
        <w:rPr>
          <w:rFonts w:ascii="Times New Roman" w:hAnsi="Times New Roman" w:cs="Times New Roman"/>
          <w:b/>
          <w:sz w:val="24"/>
          <w:szCs w:val="24"/>
        </w:rPr>
      </w:pPr>
    </w:p>
    <w:p w:rsidR="000F2BA9" w:rsidRDefault="000F2BA9">
      <w:pPr>
        <w:rPr>
          <w:rFonts w:ascii="Times New Roman" w:hAnsi="Times New Roman" w:cs="Times New Roman"/>
          <w:b/>
          <w:sz w:val="24"/>
          <w:szCs w:val="24"/>
        </w:rPr>
      </w:pPr>
    </w:p>
    <w:p w:rsidR="000F2BA9" w:rsidRDefault="000F2BA9">
      <w:pPr>
        <w:rPr>
          <w:rFonts w:ascii="Times New Roman" w:hAnsi="Times New Roman" w:cs="Times New Roman"/>
          <w:b/>
          <w:sz w:val="24"/>
          <w:szCs w:val="24"/>
        </w:rPr>
      </w:pPr>
    </w:p>
    <w:p w:rsidR="000F2BA9" w:rsidRPr="00B93FA7" w:rsidRDefault="000F2BA9">
      <w:pPr>
        <w:rPr>
          <w:rFonts w:ascii="Times New Roman" w:hAnsi="Times New Roman" w:cs="Times New Roman"/>
          <w:b/>
          <w:sz w:val="24"/>
          <w:szCs w:val="24"/>
        </w:rPr>
      </w:pPr>
      <w:r w:rsidRPr="00B93FA7">
        <w:rPr>
          <w:rFonts w:ascii="Times New Roman" w:hAnsi="Times New Roman" w:cs="Times New Roman"/>
          <w:b/>
          <w:sz w:val="24"/>
          <w:szCs w:val="24"/>
        </w:rPr>
        <w:t>Executive Leadership: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>Business Manager:     Alan Katz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>Personal Manager:     Mike Ryan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>Operations Manager: Blaise Castaldo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reasurer:                   </w:t>
      </w:r>
      <w:r w:rsidRPr="00B93FA7">
        <w:rPr>
          <w:rFonts w:ascii="Times New Roman" w:hAnsi="Times New Roman" w:cs="Times New Roman"/>
          <w:sz w:val="24"/>
          <w:szCs w:val="24"/>
        </w:rPr>
        <w:t>Erin Sipley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Secretary:                    </w:t>
      </w:r>
      <w:r w:rsidRPr="00B93FA7">
        <w:rPr>
          <w:rFonts w:ascii="Times New Roman" w:hAnsi="Times New Roman" w:cs="Times New Roman"/>
          <w:sz w:val="24"/>
          <w:szCs w:val="24"/>
        </w:rPr>
        <w:t>Kim Roman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</w:p>
    <w:p w:rsidR="000F2BA9" w:rsidRPr="00B93FA7" w:rsidRDefault="000F2BA9">
      <w:pPr>
        <w:rPr>
          <w:rFonts w:ascii="Times New Roman" w:hAnsi="Times New Roman" w:cs="Times New Roman"/>
          <w:b/>
          <w:sz w:val="24"/>
          <w:szCs w:val="24"/>
        </w:rPr>
      </w:pPr>
      <w:r w:rsidRPr="00B93FA7">
        <w:rPr>
          <w:rFonts w:ascii="Times New Roman" w:hAnsi="Times New Roman" w:cs="Times New Roman"/>
          <w:b/>
          <w:sz w:val="24"/>
          <w:szCs w:val="24"/>
        </w:rPr>
        <w:t>Creative Team: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 xml:space="preserve">Program Coordinator: Matt Hurley 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 xml:space="preserve">Music Coordinator: Adam Freeman 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>Brass Arranger: Chris Bernatos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 xml:space="preserve">Percussion Arranger: Paul Nalesnik 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 xml:space="preserve">Front Ensemble Arranger: Matt Blood </w:t>
      </w:r>
    </w:p>
    <w:p w:rsidR="000F2BA9" w:rsidRDefault="000F2BA9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sz w:val="24"/>
          <w:szCs w:val="24"/>
        </w:rPr>
        <w:t>Staging Design: Justin Mcadams</w:t>
      </w:r>
    </w:p>
    <w:p w:rsidR="000F2BA9" w:rsidRPr="00B93FA7" w:rsidRDefault="000F2B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Guard Designer:  L. Mario Hellinger </w:t>
      </w:r>
    </w:p>
    <w:p w:rsidR="000F2BA9" w:rsidRPr="00B93FA7" w:rsidRDefault="000F2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BA9" w:rsidRPr="00B93FA7" w:rsidRDefault="000F2B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3FA7">
        <w:rPr>
          <w:rFonts w:ascii="Times New Roman" w:hAnsi="Times New Roman" w:cs="Times New Roman"/>
          <w:b/>
          <w:sz w:val="24"/>
          <w:szCs w:val="24"/>
        </w:rPr>
        <w:t>Education Staff:</w:t>
      </w:r>
    </w:p>
    <w:p w:rsidR="000F2BA9" w:rsidRPr="00B93FA7" w:rsidRDefault="000F2B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BA9" w:rsidRPr="00B93FA7" w:rsidRDefault="000F2BA9" w:rsidP="00B93FA7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b/>
          <w:sz w:val="24"/>
          <w:szCs w:val="24"/>
        </w:rPr>
        <w:t>Brass Staff -   Caption Head Joshua Jenkins</w:t>
      </w:r>
      <w:r w:rsidRPr="00B93FA7">
        <w:rPr>
          <w:rFonts w:ascii="Times New Roman" w:hAnsi="Times New Roman" w:cs="Times New Roman"/>
          <w:sz w:val="24"/>
          <w:szCs w:val="24"/>
        </w:rPr>
        <w:t>,  Jarrod Briley, Kirsten Raschdorf, Kyle Risch, Rick Roberts &amp; Alex Sheetz</w:t>
      </w:r>
    </w:p>
    <w:p w:rsidR="000F2BA9" w:rsidRPr="00B93FA7" w:rsidRDefault="000F2BA9" w:rsidP="00B93FA7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b/>
          <w:sz w:val="24"/>
          <w:szCs w:val="24"/>
        </w:rPr>
        <w:t>Percussion – Caption Head Mark Monaghan</w:t>
      </w:r>
      <w:r w:rsidRPr="00B93FA7">
        <w:rPr>
          <w:rFonts w:ascii="Times New Roman" w:hAnsi="Times New Roman" w:cs="Times New Roman"/>
          <w:sz w:val="24"/>
          <w:szCs w:val="24"/>
        </w:rPr>
        <w:t>,  Ryan Brodhead, Brian Horn, Kirby Marino, Floyd Murray, Roman Trujillo &amp; Carlos Vazquez</w:t>
      </w:r>
    </w:p>
    <w:p w:rsidR="000F2BA9" w:rsidRPr="00B93FA7" w:rsidRDefault="000F2BA9" w:rsidP="00B93FA7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b/>
          <w:sz w:val="24"/>
          <w:szCs w:val="24"/>
        </w:rPr>
        <w:t>Front Ensemble – Caption Head Matt Blood</w:t>
      </w:r>
      <w:r w:rsidRPr="00B93FA7">
        <w:rPr>
          <w:rFonts w:ascii="Times New Roman" w:hAnsi="Times New Roman" w:cs="Times New Roman"/>
          <w:sz w:val="24"/>
          <w:szCs w:val="24"/>
        </w:rPr>
        <w:t>,  Samantha Liss, Justus Wilson Valeri Katz &amp; Tom O’Hara</w:t>
      </w:r>
    </w:p>
    <w:p w:rsidR="000F2BA9" w:rsidRPr="00B93FA7" w:rsidRDefault="000F2BA9" w:rsidP="00B93FA7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b/>
          <w:sz w:val="24"/>
          <w:szCs w:val="24"/>
        </w:rPr>
        <w:t>Color Guard Staff – Caption Head Danielle Dilks</w:t>
      </w:r>
      <w:r w:rsidRPr="00B93FA7">
        <w:rPr>
          <w:rFonts w:ascii="Times New Roman" w:hAnsi="Times New Roman" w:cs="Times New Roman"/>
          <w:sz w:val="24"/>
          <w:szCs w:val="24"/>
        </w:rPr>
        <w:t>, Joshua Marrero, Laura Saad, Sandi Tait &amp; P.J. Tankard</w:t>
      </w:r>
    </w:p>
    <w:p w:rsidR="000F2BA9" w:rsidRPr="00B93FA7" w:rsidRDefault="000F2BA9" w:rsidP="00B93FA7">
      <w:pPr>
        <w:rPr>
          <w:rFonts w:ascii="Times New Roman" w:hAnsi="Times New Roman" w:cs="Times New Roman"/>
          <w:sz w:val="24"/>
          <w:szCs w:val="24"/>
        </w:rPr>
      </w:pPr>
      <w:r w:rsidRPr="00B93FA7">
        <w:rPr>
          <w:rFonts w:ascii="Times New Roman" w:hAnsi="Times New Roman" w:cs="Times New Roman"/>
          <w:b/>
          <w:sz w:val="24"/>
          <w:szCs w:val="24"/>
        </w:rPr>
        <w:t>Visual Staff – Caption Head Kevin Kirby</w:t>
      </w:r>
      <w:r w:rsidRPr="00B93FA7">
        <w:rPr>
          <w:rFonts w:ascii="Times New Roman" w:hAnsi="Times New Roman" w:cs="Times New Roman"/>
          <w:sz w:val="24"/>
          <w:szCs w:val="24"/>
        </w:rPr>
        <w:t>, Sarah Farnum- Huelster, Bruno Mayoria, Kim Mogensen &amp; Alec Scully</w:t>
      </w:r>
    </w:p>
    <w:p w:rsidR="000F2BA9" w:rsidRPr="00B93FA7" w:rsidRDefault="000F2BA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0F2BA9" w:rsidRPr="00B93FA7" w:rsidSect="009843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7EB"/>
    <w:rsid w:val="00081816"/>
    <w:rsid w:val="000F2BA9"/>
    <w:rsid w:val="00205418"/>
    <w:rsid w:val="002F641A"/>
    <w:rsid w:val="0039311A"/>
    <w:rsid w:val="00722E76"/>
    <w:rsid w:val="007A5FB8"/>
    <w:rsid w:val="009123CF"/>
    <w:rsid w:val="009843A8"/>
    <w:rsid w:val="00B93FA7"/>
    <w:rsid w:val="00C44CCE"/>
    <w:rsid w:val="00DB1FCF"/>
    <w:rsid w:val="00E845DC"/>
    <w:rsid w:val="00F56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3A8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9843A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843A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843A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843A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843A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9843A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58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58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15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158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158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1588"/>
    <w:rPr>
      <w:rFonts w:asciiTheme="minorHAnsi" w:eastAsiaTheme="minorEastAsia" w:hAnsiTheme="minorHAnsi" w:cstheme="minorBidi"/>
      <w:b/>
      <w:bCs/>
    </w:rPr>
  </w:style>
  <w:style w:type="paragraph" w:styleId="Title">
    <w:name w:val="Title"/>
    <w:basedOn w:val="Normal"/>
    <w:next w:val="Normal"/>
    <w:link w:val="TitleChar"/>
    <w:uiPriority w:val="99"/>
    <w:qFormat/>
    <w:rsid w:val="009843A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9158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843A8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891588"/>
    <w:rPr>
      <w:rFonts w:asciiTheme="majorHAnsi" w:eastAsiaTheme="majorEastAsia" w:hAnsiTheme="majorHAnsi" w:cstheme="majorBidi"/>
      <w:sz w:val="24"/>
      <w:szCs w:val="24"/>
    </w:rPr>
  </w:style>
  <w:style w:type="character" w:customStyle="1" w:styleId="il">
    <w:name w:val="il"/>
    <w:basedOn w:val="DefaultParagraphFont"/>
    <w:uiPriority w:val="99"/>
    <w:rsid w:val="009123CF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39311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2</Pages>
  <Words>340</Words>
  <Characters>1942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Hurley, Matthew</dc:creator>
  <cp:keywords/>
  <dc:description/>
  <cp:lastModifiedBy>alankatz</cp:lastModifiedBy>
  <cp:revision>2</cp:revision>
  <cp:lastPrinted>2019-05-09T15:53:00Z</cp:lastPrinted>
  <dcterms:created xsi:type="dcterms:W3CDTF">2019-05-09T18:19:00Z</dcterms:created>
  <dcterms:modified xsi:type="dcterms:W3CDTF">2019-05-09T18:19:00Z</dcterms:modified>
</cp:coreProperties>
</file>